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-5" w:type="dxa"/>
        <w:tblBorders>
          <w:insideH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5"/>
      </w:tblGrid>
      <w:tr w:rsidR="00BA1BA7" w14:paraId="07B7CCFB" w14:textId="77777777" w:rsidTr="00405605">
        <w:tc>
          <w:tcPr>
            <w:tcW w:w="10805" w:type="dxa"/>
            <w:vAlign w:val="center"/>
          </w:tcPr>
          <w:tbl>
            <w:tblPr>
              <w:tblW w:w="5000" w:type="pct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402"/>
              <w:gridCol w:w="5403"/>
            </w:tblGrid>
            <w:tr w:rsidR="00BA1BA7" w14:paraId="126CBD8E" w14:textId="77777777" w:rsidTr="00405605">
              <w:trPr>
                <w:trHeight w:hRule="exact" w:val="4320"/>
              </w:trPr>
              <w:tc>
                <w:tcPr>
                  <w:tcW w:w="2500" w:type="pct"/>
                  <w:shd w:val="clear" w:color="auto" w:fill="B364BA" w:themeFill="text2" w:themeFillTint="80"/>
                  <w:vAlign w:val="center"/>
                </w:tcPr>
                <w:p w14:paraId="6AACE559" w14:textId="77777777" w:rsidR="00BA1BA7" w:rsidRDefault="00557D49" w:rsidP="00983249">
                  <w:pPr>
                    <w:pStyle w:val="Title"/>
                  </w:pPr>
                  <w:r>
                    <w:t>Events</w:t>
                  </w:r>
                </w:p>
                <w:p w14:paraId="1ABB0D50" w14:textId="14FA66FE" w:rsidR="00557D49" w:rsidRDefault="00557D49" w:rsidP="00983249">
                  <w:pPr>
                    <w:pStyle w:val="Title"/>
                  </w:pPr>
                  <w:r>
                    <w:t>Parties</w:t>
                  </w:r>
                </w:p>
                <w:p w14:paraId="0FA708FD" w14:textId="654DE933" w:rsidR="00557D49" w:rsidRDefault="00557D49" w:rsidP="00983249">
                  <w:pPr>
                    <w:pStyle w:val="Title"/>
                  </w:pPr>
                  <w:r>
                    <w:t>Showers</w:t>
                  </w:r>
                </w:p>
              </w:tc>
              <w:tc>
                <w:tcPr>
                  <w:tcW w:w="2500" w:type="pct"/>
                </w:tcPr>
                <w:p w14:paraId="1610828B" w14:textId="77777777" w:rsidR="00BA1BA7" w:rsidRDefault="008A6F1B">
                  <w:r>
                    <w:rPr>
                      <w:noProof/>
                    </w:rPr>
                    <w:drawing>
                      <wp:inline distT="0" distB="0" distL="0" distR="0" wp14:anchorId="12787F6C" wp14:editId="7ADBAB22">
                        <wp:extent cx="3381374" cy="2536031"/>
                        <wp:effectExtent l="0" t="0" r="0" b="4445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42-18138061.jpg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81374" cy="253603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A1BA7" w14:paraId="737C11A6" w14:textId="77777777">
              <w:trPr>
                <w:trHeight w:hRule="exact" w:val="4320"/>
              </w:trPr>
              <w:tc>
                <w:tcPr>
                  <w:tcW w:w="2500" w:type="pct"/>
                </w:tcPr>
                <w:p w14:paraId="70B0A6C2" w14:textId="77777777" w:rsidR="00BA1BA7" w:rsidRDefault="008A6F1B">
                  <w:r>
                    <w:rPr>
                      <w:noProof/>
                    </w:rPr>
                    <w:drawing>
                      <wp:inline distT="0" distB="0" distL="0" distR="0" wp14:anchorId="05C1604D" wp14:editId="211B026B">
                        <wp:extent cx="3564773" cy="2673580"/>
                        <wp:effectExtent l="0" t="0" r="0" b="0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42-17840257.jpg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4773" cy="26735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00" w:type="pct"/>
                </w:tcPr>
                <w:p w14:paraId="43FA46D4" w14:textId="77777777" w:rsidR="00BA1BA7" w:rsidRDefault="008A6F1B">
                  <w:r>
                    <w:rPr>
                      <w:noProof/>
                    </w:rPr>
                    <w:drawing>
                      <wp:inline distT="0" distB="0" distL="0" distR="0" wp14:anchorId="74249CA7" wp14:editId="0CCA35FD">
                        <wp:extent cx="3259493" cy="2672653"/>
                        <wp:effectExtent l="0" t="0" r="0" b="0"/>
                        <wp:docPr id="7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42-16922719.jpg"/>
                                <pic:cNvPicPr/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-3364" t="26310" r="5366" b="553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268401" cy="267995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9BDF6F3" w14:textId="77777777" w:rsidR="00BA1BA7" w:rsidRDefault="00BA1BA7"/>
        </w:tc>
      </w:tr>
      <w:tr w:rsidR="00BA1BA7" w14:paraId="46EE740F" w14:textId="77777777" w:rsidTr="00405605">
        <w:trPr>
          <w:trHeight w:hRule="exact" w:val="5400"/>
        </w:trPr>
        <w:tc>
          <w:tcPr>
            <w:tcW w:w="10805" w:type="dxa"/>
            <w:shd w:val="clear" w:color="auto" w:fill="B364BA" w:themeFill="text2" w:themeFillTint="80"/>
            <w:vAlign w:val="center"/>
          </w:tcPr>
          <w:p w14:paraId="313F60AC" w14:textId="77777777" w:rsidR="00BA1BA7" w:rsidRPr="003E785E" w:rsidRDefault="00983249" w:rsidP="00CD782E">
            <w:pPr>
              <w:pStyle w:val="Subtitle"/>
              <w:rPr>
                <w:rFonts w:ascii="Antique Book Cover" w:hAnsi="Antique Book Cover"/>
                <w:sz w:val="144"/>
                <w:szCs w:val="144"/>
              </w:rPr>
            </w:pPr>
            <w:r w:rsidRPr="003E785E">
              <w:rPr>
                <w:rFonts w:ascii="Antique Book Cover" w:hAnsi="Antique Book Cover"/>
                <w:sz w:val="144"/>
                <w:szCs w:val="144"/>
              </w:rPr>
              <w:t>Balzano Family Vineyard</w:t>
            </w:r>
          </w:p>
          <w:p w14:paraId="676C75C2" w14:textId="05BA008D" w:rsidR="00CD782E" w:rsidRPr="003E785E" w:rsidRDefault="00557D49" w:rsidP="00CD782E">
            <w:pPr>
              <w:pStyle w:val="Subtitle"/>
              <w:rPr>
                <w:rFonts w:ascii="Antique Book Cover" w:hAnsi="Antique Book Cover"/>
                <w:i/>
                <w:sz w:val="48"/>
                <w:szCs w:val="48"/>
              </w:rPr>
            </w:pPr>
            <w:r>
              <w:rPr>
                <w:rFonts w:ascii="Antique Book Cover" w:hAnsi="Antique Book Cover"/>
                <w:i/>
                <w:sz w:val="48"/>
                <w:szCs w:val="48"/>
              </w:rPr>
              <w:t>Let us make your day amazing</w:t>
            </w:r>
          </w:p>
        </w:tc>
      </w:tr>
    </w:tbl>
    <w:p w14:paraId="44E74275" w14:textId="77777777" w:rsidR="00BA1BA7" w:rsidRDefault="008A6F1B">
      <w:r>
        <w:br w:type="page"/>
      </w:r>
    </w:p>
    <w:p w14:paraId="76ED68A1" w14:textId="5ACBAF42" w:rsidR="00BA1BA7" w:rsidRDefault="00557D49" w:rsidP="00405605">
      <w:pPr>
        <w:pStyle w:val="Heading1"/>
        <w:pBdr>
          <w:bottom w:val="single" w:sz="4" w:space="2" w:color="663366" w:themeColor="accent1"/>
        </w:pBdr>
        <w:shd w:val="clear" w:color="auto" w:fill="74367A" w:themeFill="text2" w:themeFillTint="BF"/>
      </w:pPr>
      <w:r>
        <w:lastRenderedPageBreak/>
        <w:t xml:space="preserve">Event </w:t>
      </w:r>
      <w:r w:rsidR="00CD782E">
        <w:t>Packages</w:t>
      </w:r>
    </w:p>
    <w:p w14:paraId="0CD3D86F" w14:textId="77777777" w:rsidR="00BA1BA7" w:rsidRDefault="008A6F1B" w:rsidP="003E785E">
      <w:pPr>
        <w:jc w:val="center"/>
      </w:pPr>
      <w:r>
        <w:rPr>
          <w:noProof/>
        </w:rPr>
        <w:drawing>
          <wp:inline distT="0" distB="0" distL="0" distR="0" wp14:anchorId="35B16B9B" wp14:editId="7279EBCD">
            <wp:extent cx="1651635" cy="1691779"/>
            <wp:effectExtent l="0" t="0" r="0" b="10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2-2309989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600" cy="1720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7DC7">
        <w:rPr>
          <w:noProof/>
        </w:rPr>
        <w:drawing>
          <wp:inline distT="0" distB="0" distL="0" distR="0" wp14:anchorId="4A581726" wp14:editId="3776327C">
            <wp:extent cx="1700485" cy="2267314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tonib/Pictures/Photos Library.photoslibrary/resources/media/version/7a/00/fullsizeoutput_7aaf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485" cy="226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30E2">
        <w:rPr>
          <w:noProof/>
        </w:rPr>
        <w:drawing>
          <wp:inline distT="0" distB="0" distL="0" distR="0" wp14:anchorId="459FF779" wp14:editId="24E5A890">
            <wp:extent cx="1486535" cy="1867133"/>
            <wp:effectExtent l="0" t="0" r="12065" b="12700"/>
            <wp:docPr id="14" name="Picture 14" descr="/Users/tonib/Pictures/Photos Library.photoslibrary/resources/media/version/77/00/fullsizeoutput_778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tonib/Pictures/Photos Library.photoslibrary/resources/media/version/77/00/fullsizeoutput_778f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952" cy="188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2DC30" w14:textId="2B10B0A7" w:rsidR="00190F4C" w:rsidRPr="00B379C8" w:rsidRDefault="00557D49">
      <w:pPr>
        <w:pStyle w:val="Heading2"/>
        <w:rPr>
          <w:b/>
        </w:rPr>
      </w:pPr>
      <w:r>
        <w:rPr>
          <w:b/>
        </w:rPr>
        <w:t>Shower</w:t>
      </w:r>
      <w:r w:rsidR="0099575E">
        <w:rPr>
          <w:b/>
        </w:rPr>
        <w:t>/Event</w:t>
      </w:r>
      <w:r>
        <w:rPr>
          <w:b/>
        </w:rPr>
        <w:t xml:space="preserve"> Package</w:t>
      </w:r>
      <w:r w:rsidR="0099575E">
        <w:rPr>
          <w:b/>
        </w:rPr>
        <w:t xml:space="preserve"> </w:t>
      </w:r>
      <w:proofErr w:type="gramStart"/>
      <w:r w:rsidR="0099575E">
        <w:rPr>
          <w:b/>
        </w:rPr>
        <w:t>A</w:t>
      </w:r>
      <w:r>
        <w:rPr>
          <w:b/>
        </w:rPr>
        <w:t xml:space="preserve"> </w:t>
      </w:r>
      <w:r w:rsidR="00A079BE" w:rsidRPr="00B379C8">
        <w:rPr>
          <w:b/>
        </w:rPr>
        <w:t>:</w:t>
      </w:r>
      <w:proofErr w:type="gramEnd"/>
      <w:r w:rsidR="009542E8">
        <w:rPr>
          <w:b/>
        </w:rPr>
        <w:t xml:space="preserve"> $35 per person</w:t>
      </w:r>
    </w:p>
    <w:p w14:paraId="4AD68F9C" w14:textId="3FD3925C" w:rsidR="00A079BE" w:rsidRDefault="0099575E">
      <w:r>
        <w:t>-U</w:t>
      </w:r>
      <w:r w:rsidR="00A079BE">
        <w:t>se of the facilities</w:t>
      </w:r>
      <w:r>
        <w:t xml:space="preserve"> (Fairy Garden Room, Winery, </w:t>
      </w:r>
      <w:proofErr w:type="spellStart"/>
      <w:r>
        <w:t>WineryPatio</w:t>
      </w:r>
      <w:proofErr w:type="spellEnd"/>
      <w:r w:rsidR="0052414A">
        <w:t xml:space="preserve"> and/or pond</w:t>
      </w:r>
      <w:r>
        <w:t>)</w:t>
      </w:r>
      <w:r w:rsidR="00557D49">
        <w:t xml:space="preserve"> a </w:t>
      </w:r>
      <w:proofErr w:type="gramStart"/>
      <w:r w:rsidR="00557D49">
        <w:t>3</w:t>
      </w:r>
      <w:r w:rsidR="00A079BE">
        <w:t xml:space="preserve"> hour</w:t>
      </w:r>
      <w:proofErr w:type="gramEnd"/>
      <w:r w:rsidR="00A079BE">
        <w:t xml:space="preserve"> w</w:t>
      </w:r>
      <w:r w:rsidR="00557D49">
        <w:t>indow from the start of event to the end</w:t>
      </w:r>
      <w:r w:rsidR="00A079BE">
        <w:t xml:space="preserve"> (all events must end by 10:30pm)</w:t>
      </w:r>
    </w:p>
    <w:p w14:paraId="245034C8" w14:textId="11FBB69F" w:rsidR="00536133" w:rsidRDefault="00536133">
      <w:r>
        <w:t>-Dinner</w:t>
      </w:r>
      <w:r w:rsidR="00557D49">
        <w:t>/Lunch</w:t>
      </w:r>
      <w:r w:rsidR="00B32C6B">
        <w:t xml:space="preserve"> Option</w:t>
      </w:r>
      <w:r>
        <w:t xml:space="preserve">, </w:t>
      </w:r>
      <w:r w:rsidR="00557D49">
        <w:t>including dessert selection</w:t>
      </w:r>
    </w:p>
    <w:p w14:paraId="56CD1F1F" w14:textId="20903068" w:rsidR="00190F4C" w:rsidRDefault="003B3EFC">
      <w:r>
        <w:t>-Beverages</w:t>
      </w:r>
      <w:r w:rsidR="00536133">
        <w:t xml:space="preserve"> tea, lemonade or other </w:t>
      </w:r>
      <w:r w:rsidR="00B32C6B">
        <w:t>non-alcoholic</w:t>
      </w:r>
      <w:r w:rsidR="00536133">
        <w:t xml:space="preserve"> choices.</w:t>
      </w:r>
    </w:p>
    <w:p w14:paraId="162FDAD4" w14:textId="77777777" w:rsidR="00536133" w:rsidRDefault="00536133">
      <w:r>
        <w:t>-Customized signage</w:t>
      </w:r>
    </w:p>
    <w:p w14:paraId="44EAC671" w14:textId="22726D48" w:rsidR="00190F4C" w:rsidRDefault="00557D49">
      <w:r>
        <w:t xml:space="preserve">-Tableware, </w:t>
      </w:r>
      <w:r w:rsidR="00190F4C">
        <w:t>Tabl</w:t>
      </w:r>
      <w:r>
        <w:t>e settings &amp; linens</w:t>
      </w:r>
    </w:p>
    <w:p w14:paraId="6A248D99" w14:textId="5AB974BC" w:rsidR="00B379C8" w:rsidRDefault="00557D49" w:rsidP="00557D49">
      <w:r>
        <w:t>-</w:t>
      </w:r>
      <w:r w:rsidR="00190F4C">
        <w:t>Seasonal Flower arrangements</w:t>
      </w:r>
      <w:r w:rsidR="00B7450E">
        <w:t>-</w:t>
      </w:r>
    </w:p>
    <w:p w14:paraId="0F4A407C" w14:textId="1C497FE6" w:rsidR="0099575E" w:rsidRDefault="00B7450E" w:rsidP="00557D49">
      <w:r>
        <w:t>Decorations/Décor- to match your theme or style</w:t>
      </w:r>
    </w:p>
    <w:p w14:paraId="55A1BDF1" w14:textId="1F0155CF" w:rsidR="00536133" w:rsidRDefault="00557D49" w:rsidP="00B379C8">
      <w:pPr>
        <w:spacing w:line="240" w:lineRule="auto"/>
      </w:pPr>
      <w:r>
        <w:t>10-20 Guests</w:t>
      </w:r>
      <w:r w:rsidR="009542E8">
        <w:tab/>
      </w:r>
      <w:r w:rsidR="009542E8">
        <w:tab/>
      </w:r>
      <w:r w:rsidR="009542E8">
        <w:tab/>
      </w:r>
      <w:r w:rsidR="0099575E">
        <w:tab/>
      </w:r>
      <w:r w:rsidR="0099575E">
        <w:tab/>
      </w:r>
      <w:r w:rsidR="0099575E">
        <w:tab/>
      </w:r>
      <w:r w:rsidR="0099575E">
        <w:tab/>
      </w:r>
      <w:r>
        <w:t>$</w:t>
      </w:r>
      <w:r w:rsidR="009542E8">
        <w:t>7</w:t>
      </w:r>
      <w:r w:rsidR="0099575E">
        <w:t>00</w:t>
      </w:r>
      <w:r w:rsidR="00190F4C">
        <w:tab/>
      </w:r>
      <w:r w:rsidR="00190F4C">
        <w:tab/>
      </w:r>
      <w:r w:rsidR="00190F4C">
        <w:tab/>
      </w:r>
      <w:r w:rsidR="00190F4C">
        <w:tab/>
      </w:r>
      <w:r w:rsidR="00190F4C">
        <w:tab/>
      </w:r>
      <w:r w:rsidR="00190F4C">
        <w:tab/>
      </w:r>
    </w:p>
    <w:p w14:paraId="3900A38A" w14:textId="3B49D84A" w:rsidR="00190F4C" w:rsidRDefault="009542E8" w:rsidP="00B379C8">
      <w:pPr>
        <w:spacing w:line="240" w:lineRule="auto"/>
      </w:pPr>
      <w:r>
        <w:t>30-4</w:t>
      </w:r>
      <w:r w:rsidR="0099575E">
        <w:t>0 Guest</w:t>
      </w:r>
      <w:r>
        <w:t>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$1,400</w:t>
      </w:r>
      <w:r w:rsidR="00190F4C">
        <w:tab/>
      </w:r>
      <w:r w:rsidR="00190F4C">
        <w:tab/>
      </w:r>
      <w:r w:rsidR="00190F4C">
        <w:tab/>
      </w:r>
      <w:r w:rsidR="00190F4C">
        <w:tab/>
      </w:r>
      <w:r w:rsidR="00190F4C">
        <w:tab/>
      </w:r>
      <w:r w:rsidR="00190F4C">
        <w:tab/>
      </w:r>
    </w:p>
    <w:p w14:paraId="688EA891" w14:textId="38B6E0D9" w:rsidR="00190F4C" w:rsidRDefault="00190F4C" w:rsidP="00B379C8">
      <w:pPr>
        <w:spacing w:line="240" w:lineRule="auto"/>
      </w:pPr>
      <w:r>
        <w:t>50-60 guests</w:t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  <w:t>$2,100</w:t>
      </w:r>
    </w:p>
    <w:p w14:paraId="43E5AECC" w14:textId="5F2FF950" w:rsidR="00190F4C" w:rsidRDefault="009542E8" w:rsidP="00B379C8">
      <w:pPr>
        <w:spacing w:line="240" w:lineRule="auto"/>
      </w:pPr>
      <w:r>
        <w:t>70-8</w:t>
      </w:r>
      <w:r w:rsidR="0099575E">
        <w:t xml:space="preserve">0 guests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$2,800</w:t>
      </w:r>
    </w:p>
    <w:p w14:paraId="1F42D1D7" w14:textId="042DB674" w:rsidR="00190F4C" w:rsidRDefault="009542E8" w:rsidP="00B379C8">
      <w:pPr>
        <w:spacing w:line="240" w:lineRule="auto"/>
      </w:pPr>
      <w:r>
        <w:t>100-120 Guests</w:t>
      </w:r>
      <w:r>
        <w:tab/>
      </w:r>
      <w:r>
        <w:tab/>
      </w:r>
      <w:r>
        <w:tab/>
      </w:r>
      <w:r>
        <w:tab/>
        <w:t xml:space="preserve"> </w:t>
      </w:r>
      <w:r>
        <w:tab/>
      </w:r>
      <w:r>
        <w:tab/>
      </w:r>
      <w:r>
        <w:tab/>
        <w:t>$4,200</w:t>
      </w:r>
      <w:r w:rsidR="00190F4C">
        <w:tab/>
      </w:r>
    </w:p>
    <w:p w14:paraId="6624DFFF" w14:textId="3C3E73E9" w:rsidR="0099575E" w:rsidRDefault="0099575E" w:rsidP="00B379C8">
      <w:pPr>
        <w:spacing w:line="240" w:lineRule="auto"/>
      </w:pPr>
      <w:r>
        <w:t>120-150 Guests</w:t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  <w:t>$5,250</w:t>
      </w:r>
    </w:p>
    <w:p w14:paraId="6178DBA7" w14:textId="77777777" w:rsidR="00536133" w:rsidRDefault="00536133"/>
    <w:p w14:paraId="5534DFE0" w14:textId="77777777" w:rsidR="007036DA" w:rsidRDefault="007036DA" w:rsidP="008430E2">
      <w:pPr>
        <w:jc w:val="center"/>
      </w:pPr>
    </w:p>
    <w:p w14:paraId="748F787F" w14:textId="77777777" w:rsidR="00BA1BA7" w:rsidRDefault="008A6F1B" w:rsidP="008430E2">
      <w:pPr>
        <w:jc w:val="center"/>
      </w:pPr>
      <w:r>
        <w:rPr>
          <w:noProof/>
        </w:rPr>
        <w:lastRenderedPageBreak/>
        <w:drawing>
          <wp:inline distT="0" distB="0" distL="0" distR="0" wp14:anchorId="2047CDA2" wp14:editId="49E74960">
            <wp:extent cx="5340337" cy="2082336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2-2309989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073" cy="2088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E0C394" w14:textId="33F1A650" w:rsidR="0099575E" w:rsidRPr="00B379C8" w:rsidRDefault="0099575E" w:rsidP="0099575E">
      <w:pPr>
        <w:pStyle w:val="Heading2"/>
        <w:rPr>
          <w:b/>
        </w:rPr>
      </w:pPr>
      <w:r>
        <w:rPr>
          <w:b/>
        </w:rPr>
        <w:t xml:space="preserve">Shower/Event Package </w:t>
      </w:r>
      <w:proofErr w:type="gramStart"/>
      <w:r>
        <w:rPr>
          <w:b/>
        </w:rPr>
        <w:t xml:space="preserve">B </w:t>
      </w:r>
      <w:r w:rsidRPr="00B379C8">
        <w:rPr>
          <w:b/>
        </w:rPr>
        <w:t>:</w:t>
      </w:r>
      <w:proofErr w:type="gramEnd"/>
      <w:r w:rsidR="009542E8">
        <w:rPr>
          <w:b/>
        </w:rPr>
        <w:t xml:space="preserve"> $25 per person</w:t>
      </w:r>
    </w:p>
    <w:p w14:paraId="420FF09D" w14:textId="4E475FAC" w:rsidR="0099575E" w:rsidRDefault="0099575E" w:rsidP="0099575E">
      <w:r>
        <w:t>-Use of the facilities (Fairy Garden Room, Winer</w:t>
      </w:r>
      <w:r w:rsidR="0070119E">
        <w:t xml:space="preserve">y, Winery Patio and/or pond) a </w:t>
      </w:r>
      <w:proofErr w:type="gramStart"/>
      <w:r w:rsidR="0070119E">
        <w:t>2</w:t>
      </w:r>
      <w:r>
        <w:t xml:space="preserve"> hour</w:t>
      </w:r>
      <w:proofErr w:type="gramEnd"/>
      <w:r>
        <w:t xml:space="preserve"> window from the start of event to the end (all events must end by 10:30pm)</w:t>
      </w:r>
    </w:p>
    <w:p w14:paraId="788E80FC" w14:textId="22496C86" w:rsidR="0099575E" w:rsidRDefault="0099575E" w:rsidP="0099575E">
      <w:r>
        <w:t>-Appetizer Selection (charcuterie board,</w:t>
      </w:r>
      <w:r w:rsidR="0070119E">
        <w:t xml:space="preserve"> grazing station, pastry bar</w:t>
      </w:r>
      <w:r>
        <w:t>)</w:t>
      </w:r>
    </w:p>
    <w:p w14:paraId="0DF74E78" w14:textId="77777777" w:rsidR="0099575E" w:rsidRDefault="0099575E" w:rsidP="0099575E">
      <w:r>
        <w:t>-Beverages tea, lemonade or other non-alcoholic choices.</w:t>
      </w:r>
    </w:p>
    <w:p w14:paraId="3F9864BB" w14:textId="77777777" w:rsidR="0099575E" w:rsidRDefault="0099575E" w:rsidP="0099575E">
      <w:r>
        <w:t>-Tableware, Table settings &amp; linens</w:t>
      </w:r>
    </w:p>
    <w:p w14:paraId="2F78105F" w14:textId="2C18E8D3" w:rsidR="009542E8" w:rsidRDefault="0099575E" w:rsidP="0099575E">
      <w:r>
        <w:t>-Seasonal Flower arrangements-</w:t>
      </w:r>
    </w:p>
    <w:p w14:paraId="2BE7BC1D" w14:textId="2BAA55F5" w:rsidR="0099575E" w:rsidRDefault="009542E8" w:rsidP="0099575E">
      <w:pPr>
        <w:spacing w:line="240" w:lineRule="auto"/>
      </w:pPr>
      <w:r>
        <w:t xml:space="preserve">10-20 Guests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$500</w:t>
      </w:r>
      <w:r w:rsidR="0099575E">
        <w:tab/>
      </w:r>
      <w:r w:rsidR="0099575E">
        <w:tab/>
      </w:r>
      <w:r w:rsidR="0099575E">
        <w:tab/>
      </w:r>
      <w:r w:rsidR="0099575E">
        <w:tab/>
      </w:r>
      <w:r w:rsidR="0099575E">
        <w:tab/>
      </w:r>
      <w:r w:rsidR="0099575E">
        <w:tab/>
      </w:r>
    </w:p>
    <w:p w14:paraId="742881E5" w14:textId="47B0EF52" w:rsidR="0099575E" w:rsidRDefault="009542E8" w:rsidP="0099575E">
      <w:pPr>
        <w:spacing w:line="240" w:lineRule="auto"/>
      </w:pPr>
      <w:r>
        <w:t>30-4</w:t>
      </w:r>
      <w:r w:rsidR="0099575E">
        <w:t xml:space="preserve">0 Guests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$1,000</w:t>
      </w:r>
      <w:r w:rsidR="0099575E">
        <w:tab/>
      </w:r>
      <w:r w:rsidR="0099575E">
        <w:tab/>
      </w:r>
      <w:r w:rsidR="0099575E">
        <w:tab/>
      </w:r>
      <w:r w:rsidR="0099575E">
        <w:tab/>
      </w:r>
      <w:r w:rsidR="0099575E">
        <w:tab/>
      </w:r>
      <w:r w:rsidR="0099575E">
        <w:tab/>
      </w:r>
    </w:p>
    <w:p w14:paraId="510C1478" w14:textId="67EEA625" w:rsidR="0099575E" w:rsidRDefault="0099575E" w:rsidP="0099575E">
      <w:pPr>
        <w:spacing w:line="240" w:lineRule="auto"/>
      </w:pPr>
      <w:r>
        <w:t>50-60 guests</w:t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  <w:t>$1,500</w:t>
      </w:r>
    </w:p>
    <w:p w14:paraId="577A172F" w14:textId="52229246" w:rsidR="0099575E" w:rsidRDefault="0099575E" w:rsidP="0099575E">
      <w:pPr>
        <w:spacing w:line="240" w:lineRule="auto"/>
      </w:pPr>
      <w:r>
        <w:t>60-70 guests</w:t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  <w:t>$1,750</w:t>
      </w:r>
    </w:p>
    <w:p w14:paraId="01D84CE1" w14:textId="5BC915F6" w:rsidR="0099575E" w:rsidRDefault="0099575E" w:rsidP="0099575E">
      <w:pPr>
        <w:spacing w:line="240" w:lineRule="auto"/>
      </w:pPr>
      <w:r>
        <w:t>100-120 Guests</w:t>
      </w:r>
      <w:r w:rsidR="009542E8">
        <w:tab/>
      </w:r>
      <w:r w:rsidR="009542E8">
        <w:tab/>
      </w:r>
      <w:r w:rsidR="009542E8">
        <w:tab/>
      </w:r>
      <w:r w:rsidR="009542E8">
        <w:tab/>
        <w:t xml:space="preserve"> </w:t>
      </w:r>
      <w:r w:rsidR="009542E8">
        <w:tab/>
      </w:r>
      <w:r w:rsidR="009542E8">
        <w:tab/>
      </w:r>
      <w:r w:rsidR="009542E8">
        <w:tab/>
        <w:t>$3,000</w:t>
      </w:r>
      <w:r>
        <w:tab/>
      </w:r>
    </w:p>
    <w:p w14:paraId="36FA0CB0" w14:textId="0D0442B0" w:rsidR="0099575E" w:rsidRDefault="0099575E" w:rsidP="007036DA">
      <w:pPr>
        <w:spacing w:line="240" w:lineRule="auto"/>
      </w:pPr>
      <w:r>
        <w:t>120-150 Guests</w:t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  <w:t>$3,750</w:t>
      </w:r>
    </w:p>
    <w:p w14:paraId="48F6D01A" w14:textId="77777777" w:rsidR="007036DA" w:rsidRDefault="007036DA" w:rsidP="007036DA">
      <w:pPr>
        <w:pStyle w:val="Heading2"/>
        <w:rPr>
          <w:b/>
        </w:rPr>
      </w:pPr>
    </w:p>
    <w:p w14:paraId="6F102C03" w14:textId="62B09078" w:rsidR="007036DA" w:rsidRPr="00B379C8" w:rsidRDefault="007036DA" w:rsidP="007036DA">
      <w:pPr>
        <w:pStyle w:val="Heading2"/>
        <w:rPr>
          <w:b/>
        </w:rPr>
      </w:pPr>
      <w:r>
        <w:rPr>
          <w:b/>
        </w:rPr>
        <w:t xml:space="preserve">Shower/Event Package </w:t>
      </w:r>
      <w:proofErr w:type="gramStart"/>
      <w:r>
        <w:rPr>
          <w:b/>
        </w:rPr>
        <w:t xml:space="preserve">C </w:t>
      </w:r>
      <w:r w:rsidRPr="00B379C8">
        <w:rPr>
          <w:b/>
        </w:rPr>
        <w:t>:</w:t>
      </w:r>
      <w:proofErr w:type="gramEnd"/>
      <w:r w:rsidR="009542E8">
        <w:rPr>
          <w:b/>
        </w:rPr>
        <w:t xml:space="preserve"> $20 per person</w:t>
      </w:r>
    </w:p>
    <w:p w14:paraId="5A756673" w14:textId="77777777" w:rsidR="007036DA" w:rsidRDefault="007036DA" w:rsidP="007036DA">
      <w:r>
        <w:t xml:space="preserve">-Use of the facilities (Fairy Garden Room, Winery, Winery Patio and/or pond) a </w:t>
      </w:r>
      <w:proofErr w:type="gramStart"/>
      <w:r>
        <w:t>2 hour</w:t>
      </w:r>
      <w:proofErr w:type="gramEnd"/>
      <w:r>
        <w:t xml:space="preserve"> window from the start of event to the end (all events must end by 10:30pm)</w:t>
      </w:r>
    </w:p>
    <w:p w14:paraId="64E83140" w14:textId="77777777" w:rsidR="007036DA" w:rsidRDefault="007036DA" w:rsidP="007036DA">
      <w:r>
        <w:t>-Dessert Options Only- Pie Bar, Cake, Cookie Bar, S’mores Boards</w:t>
      </w:r>
    </w:p>
    <w:p w14:paraId="3AB65E89" w14:textId="77777777" w:rsidR="007036DA" w:rsidRDefault="007036DA" w:rsidP="007036DA">
      <w:r>
        <w:t>-Beverages tea, lemonade or other non-alcoholic choices.</w:t>
      </w:r>
    </w:p>
    <w:p w14:paraId="46046297" w14:textId="77777777" w:rsidR="007036DA" w:rsidRDefault="007036DA" w:rsidP="007036DA">
      <w:r>
        <w:t xml:space="preserve">-Seasonal Flower arrangements </w:t>
      </w:r>
    </w:p>
    <w:p w14:paraId="314711D9" w14:textId="50AEDBAF" w:rsidR="007036DA" w:rsidRDefault="007036DA" w:rsidP="007036DA">
      <w:pPr>
        <w:spacing w:line="240" w:lineRule="auto"/>
      </w:pPr>
      <w:r>
        <w:t>10-20 Guests</w:t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9542E8">
        <w:tab/>
        <w:t>$400</w: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0E8492B8" w14:textId="1C8F3D5F" w:rsidR="007036DA" w:rsidRDefault="009542E8" w:rsidP="007036DA">
      <w:pPr>
        <w:spacing w:line="240" w:lineRule="auto"/>
      </w:pPr>
      <w:r>
        <w:t>30-4</w:t>
      </w:r>
      <w:r w:rsidR="007036DA">
        <w:t>0 Guests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$800</w:t>
      </w:r>
      <w:r w:rsidR="007036DA">
        <w:tab/>
      </w:r>
      <w:r w:rsidR="007036DA">
        <w:tab/>
      </w:r>
      <w:r w:rsidR="007036DA">
        <w:tab/>
      </w:r>
      <w:r w:rsidR="007036DA">
        <w:tab/>
      </w:r>
      <w:r w:rsidR="007036DA">
        <w:tab/>
      </w:r>
      <w:r w:rsidR="007036DA">
        <w:tab/>
      </w:r>
    </w:p>
    <w:p w14:paraId="0EFD4B01" w14:textId="2317F208" w:rsidR="007036DA" w:rsidRDefault="009542E8" w:rsidP="007036DA">
      <w:pPr>
        <w:spacing w:line="240" w:lineRule="auto"/>
      </w:pPr>
      <w:r>
        <w:t>40-5</w:t>
      </w:r>
      <w:r w:rsidR="007036DA">
        <w:t>0 guests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$1,000</w:t>
      </w:r>
    </w:p>
    <w:p w14:paraId="06668199" w14:textId="77777777" w:rsidR="003B3EFC" w:rsidRDefault="003B3EFC"/>
    <w:p w14:paraId="2F62C88B" w14:textId="77777777" w:rsidR="007036DA" w:rsidRDefault="007036DA" w:rsidP="007036DA">
      <w:pPr>
        <w:jc w:val="center"/>
      </w:pPr>
    </w:p>
    <w:p w14:paraId="714E4E4D" w14:textId="04463163" w:rsidR="007036DA" w:rsidRDefault="007445CD" w:rsidP="007036DA">
      <w:pPr>
        <w:jc w:val="center"/>
      </w:pPr>
      <w:r>
        <w:rPr>
          <w:noProof/>
        </w:rPr>
        <w:lastRenderedPageBreak/>
        <w:drawing>
          <wp:inline distT="0" distB="0" distL="0" distR="0" wp14:anchorId="13E163DB" wp14:editId="75AFC2B4">
            <wp:extent cx="1840794" cy="1794433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763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689" cy="1872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9AE">
        <w:rPr>
          <w:noProof/>
        </w:rPr>
        <w:drawing>
          <wp:inline distT="0" distB="0" distL="0" distR="0" wp14:anchorId="4FC5FD06" wp14:editId="2019BC4B">
            <wp:extent cx="1789001" cy="2335018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ullsizeoutput_7a90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866" cy="235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6D07">
        <w:rPr>
          <w:noProof/>
        </w:rPr>
        <w:drawing>
          <wp:inline distT="0" distB="0" distL="0" distR="0" wp14:anchorId="6029455D" wp14:editId="67510D27">
            <wp:extent cx="1766713" cy="1712214"/>
            <wp:effectExtent l="0" t="0" r="11430" b="0"/>
            <wp:docPr id="15" name="Picture 15" descr="../Pictures/Photos%20Library.photoslibrary/resources/media/version/7a/00/fullsizeoutput_7a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Pictures/Photos%20Library.photoslibrary/resources/media/version/7a/00/fullsizeoutput_7a08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997" cy="173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ECABE" w14:textId="77777777" w:rsidR="007036DA" w:rsidRDefault="007036DA" w:rsidP="007036DA">
      <w:pPr>
        <w:jc w:val="center"/>
      </w:pPr>
    </w:p>
    <w:p w14:paraId="2D7F5C59" w14:textId="6FD3DBC7" w:rsidR="007036DA" w:rsidRPr="00B379C8" w:rsidRDefault="007036DA" w:rsidP="007036DA">
      <w:pPr>
        <w:pStyle w:val="Heading2"/>
        <w:rPr>
          <w:b/>
        </w:rPr>
      </w:pPr>
      <w:r>
        <w:rPr>
          <w:b/>
        </w:rPr>
        <w:t xml:space="preserve">Kid Birthday </w:t>
      </w:r>
      <w:proofErr w:type="gramStart"/>
      <w:r>
        <w:rPr>
          <w:b/>
        </w:rPr>
        <w:t xml:space="preserve">Packages </w:t>
      </w:r>
      <w:r w:rsidRPr="00B379C8">
        <w:rPr>
          <w:b/>
        </w:rPr>
        <w:t>:</w:t>
      </w:r>
      <w:proofErr w:type="gramEnd"/>
    </w:p>
    <w:p w14:paraId="0A069462" w14:textId="77777777" w:rsidR="007036DA" w:rsidRDefault="007036DA" w:rsidP="007036DA">
      <w:r>
        <w:t xml:space="preserve">-Use of the facilities (Fairy Garden Room, Winery, Winery Patio and/or pond) a </w:t>
      </w:r>
      <w:proofErr w:type="gramStart"/>
      <w:r>
        <w:t>2 hour</w:t>
      </w:r>
      <w:proofErr w:type="gramEnd"/>
      <w:r>
        <w:t xml:space="preserve"> window from the start of event to the end (all events must end by 10:30pm)</w:t>
      </w:r>
    </w:p>
    <w:p w14:paraId="3977231B" w14:textId="14FE90F3" w:rsidR="007036DA" w:rsidRDefault="007036DA" w:rsidP="007036DA">
      <w:r>
        <w:t>-Kid Food Option- (menu provided)</w:t>
      </w:r>
    </w:p>
    <w:p w14:paraId="2A8AA2CB" w14:textId="77777777" w:rsidR="007036DA" w:rsidRDefault="007036DA" w:rsidP="007036DA">
      <w:r>
        <w:t>-Beverages tea, lemonade or other non-alcoholic choices.</w:t>
      </w:r>
    </w:p>
    <w:p w14:paraId="00CC9B3C" w14:textId="446C05E4" w:rsidR="007036DA" w:rsidRDefault="007036DA" w:rsidP="007036DA">
      <w:r>
        <w:t>-Petting zoo</w:t>
      </w:r>
    </w:p>
    <w:p w14:paraId="23941360" w14:textId="77777777" w:rsidR="007036DA" w:rsidRDefault="007036DA" w:rsidP="007036DA">
      <w:r>
        <w:t>-Customized signage</w:t>
      </w:r>
    </w:p>
    <w:p w14:paraId="1107AEEB" w14:textId="07453877" w:rsidR="007036DA" w:rsidRDefault="007036DA" w:rsidP="007036DA">
      <w:r>
        <w:t>-Party Décor for theme-</w:t>
      </w:r>
    </w:p>
    <w:p w14:paraId="0593F3AB" w14:textId="77675CCC" w:rsidR="007036DA" w:rsidRPr="007036DA" w:rsidRDefault="007036DA" w:rsidP="007036DA">
      <w:pPr>
        <w:spacing w:line="240" w:lineRule="auto"/>
        <w:rPr>
          <w:i/>
        </w:rPr>
      </w:pPr>
      <w:r w:rsidRPr="007036DA">
        <w:rPr>
          <w:b/>
        </w:rPr>
        <w:t>Fairy Garden Tea Party</w:t>
      </w:r>
      <w:r>
        <w:rPr>
          <w:b/>
        </w:rPr>
        <w:t>-</w:t>
      </w:r>
      <w:r>
        <w:rPr>
          <w:i/>
        </w:rPr>
        <w:t>tea party décor, three course tea party, fairy wings for guests&amp; Birthday child, petting zoo, &amp; games</w:t>
      </w:r>
    </w:p>
    <w:p w14:paraId="6887AB78" w14:textId="4F6F0ACE" w:rsidR="007036DA" w:rsidRDefault="00A709AE" w:rsidP="007036DA">
      <w:pPr>
        <w:spacing w:line="240" w:lineRule="auto"/>
      </w:pPr>
      <w:r>
        <w:t>10-20 Guests</w:t>
      </w:r>
      <w:r w:rsidR="009542E8">
        <w:tab/>
      </w:r>
      <w:r w:rsidR="009542E8">
        <w:tab/>
      </w:r>
      <w:r w:rsidR="009542E8">
        <w:tab/>
      </w:r>
      <w:r w:rsidR="009542E8">
        <w:tab/>
      </w:r>
      <w:r w:rsidR="007036DA">
        <w:t>$400</w:t>
      </w:r>
      <w:r w:rsidR="007036DA">
        <w:tab/>
      </w:r>
      <w:r w:rsidR="007036DA">
        <w:tab/>
      </w:r>
      <w:r w:rsidR="007036DA">
        <w:tab/>
      </w:r>
      <w:r w:rsidR="007036DA">
        <w:tab/>
      </w:r>
      <w:r w:rsidR="007036DA">
        <w:tab/>
      </w:r>
      <w:r w:rsidR="007036DA">
        <w:tab/>
      </w:r>
    </w:p>
    <w:p w14:paraId="37C9F87B" w14:textId="4CC822F9" w:rsidR="007036DA" w:rsidRDefault="00A709AE" w:rsidP="007036DA">
      <w:pPr>
        <w:spacing w:line="240" w:lineRule="auto"/>
      </w:pPr>
      <w:r>
        <w:t>20-30 Guests</w:t>
      </w:r>
      <w:r w:rsidR="007036DA">
        <w:tab/>
      </w:r>
      <w:r w:rsidR="007036DA">
        <w:tab/>
      </w:r>
      <w:r w:rsidR="007036DA">
        <w:tab/>
      </w:r>
      <w:r w:rsidR="007036DA">
        <w:tab/>
      </w:r>
      <w:r>
        <w:t>$600</w:t>
      </w:r>
      <w:r w:rsidR="007036DA">
        <w:tab/>
      </w:r>
      <w:r w:rsidR="007036DA">
        <w:tab/>
      </w:r>
      <w:r w:rsidR="007036DA">
        <w:tab/>
      </w:r>
      <w:r w:rsidR="007036DA">
        <w:tab/>
      </w:r>
      <w:r w:rsidR="007036DA">
        <w:tab/>
      </w:r>
      <w:r w:rsidR="007036DA">
        <w:tab/>
      </w:r>
    </w:p>
    <w:p w14:paraId="0C54D516" w14:textId="71FE683C" w:rsidR="007036DA" w:rsidRDefault="007036DA" w:rsidP="00A709AE">
      <w:pPr>
        <w:spacing w:line="240" w:lineRule="auto"/>
      </w:pPr>
      <w:r>
        <w:t>50-60 guests</w:t>
      </w:r>
      <w:r>
        <w:tab/>
      </w:r>
      <w:r>
        <w:tab/>
      </w:r>
      <w:r>
        <w:tab/>
      </w:r>
      <w:r w:rsidR="009542E8">
        <w:tab/>
      </w:r>
      <w:r w:rsidR="00A709AE">
        <w:t>$1,200</w:t>
      </w:r>
    </w:p>
    <w:p w14:paraId="68C5164F" w14:textId="77777777" w:rsidR="00A709AE" w:rsidRDefault="00A709AE" w:rsidP="00A709AE">
      <w:pPr>
        <w:spacing w:line="240" w:lineRule="auto"/>
        <w:rPr>
          <w:b/>
        </w:rPr>
      </w:pPr>
    </w:p>
    <w:p w14:paraId="3A92B47B" w14:textId="72CD7743" w:rsidR="00A709AE" w:rsidRPr="007036DA" w:rsidRDefault="00A709AE" w:rsidP="00A709AE">
      <w:pPr>
        <w:spacing w:line="240" w:lineRule="auto"/>
        <w:rPr>
          <w:i/>
        </w:rPr>
      </w:pPr>
      <w:r>
        <w:rPr>
          <w:b/>
        </w:rPr>
        <w:t>Barnyard Fun-</w:t>
      </w:r>
      <w:r>
        <w:rPr>
          <w:i/>
        </w:rPr>
        <w:t xml:space="preserve">farm décor, kid friendly food, party favors for guests&amp; Birthday </w:t>
      </w:r>
      <w:proofErr w:type="spellStart"/>
      <w:proofErr w:type="gramStart"/>
      <w:r>
        <w:rPr>
          <w:i/>
        </w:rPr>
        <w:t>child,</w:t>
      </w:r>
      <w:r w:rsidR="007445CD">
        <w:rPr>
          <w:i/>
        </w:rPr>
        <w:t>Fishing</w:t>
      </w:r>
      <w:proofErr w:type="spellEnd"/>
      <w:proofErr w:type="gramEnd"/>
      <w:r w:rsidR="007445CD">
        <w:rPr>
          <w:i/>
        </w:rPr>
        <w:t xml:space="preserve"> Pond,</w:t>
      </w:r>
      <w:r>
        <w:rPr>
          <w:i/>
        </w:rPr>
        <w:t xml:space="preserve"> petting zoo, &amp; games</w:t>
      </w:r>
    </w:p>
    <w:p w14:paraId="29229958" w14:textId="57545FBB" w:rsidR="00A709AE" w:rsidRDefault="00A709AE" w:rsidP="00A709AE">
      <w:pPr>
        <w:spacing w:line="240" w:lineRule="auto"/>
      </w:pPr>
      <w:r>
        <w:t>10-20 Guests</w:t>
      </w:r>
      <w:r w:rsidR="009542E8">
        <w:tab/>
      </w:r>
      <w:r w:rsidR="009542E8">
        <w:tab/>
      </w:r>
      <w:r w:rsidR="009542E8">
        <w:tab/>
      </w:r>
      <w:r w:rsidR="009542E8">
        <w:tab/>
        <w:t>$4</w:t>
      </w:r>
      <w:r>
        <w:t>00</w: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2F618376" w14:textId="46EC52B0" w:rsidR="00A709AE" w:rsidRDefault="00A709AE" w:rsidP="00A709AE">
      <w:pPr>
        <w:spacing w:line="240" w:lineRule="auto"/>
      </w:pPr>
      <w:r>
        <w:t>20-30 Guests</w:t>
      </w:r>
      <w:r w:rsidR="009542E8">
        <w:tab/>
      </w:r>
      <w:r w:rsidR="009542E8">
        <w:tab/>
      </w:r>
      <w:r w:rsidR="009542E8">
        <w:tab/>
      </w:r>
      <w:r w:rsidR="009542E8">
        <w:tab/>
        <w:t>$6</w:t>
      </w:r>
      <w:r>
        <w:t>00</w: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4AFD0C13" w14:textId="206CC12D" w:rsidR="00A709AE" w:rsidRDefault="00A709AE" w:rsidP="00A709AE">
      <w:pPr>
        <w:spacing w:line="240" w:lineRule="auto"/>
      </w:pPr>
      <w:r>
        <w:t>50-60 guests</w:t>
      </w:r>
      <w:r w:rsidR="009542E8">
        <w:tab/>
      </w:r>
      <w:r w:rsidR="009542E8">
        <w:tab/>
      </w:r>
      <w:r w:rsidR="009542E8">
        <w:tab/>
      </w:r>
      <w:r w:rsidR="009542E8">
        <w:tab/>
        <w:t>$1,2</w:t>
      </w:r>
      <w:r>
        <w:t>00</w:t>
      </w:r>
    </w:p>
    <w:p w14:paraId="5DE879BA" w14:textId="77777777" w:rsidR="00A709AE" w:rsidRDefault="00A709AE" w:rsidP="00A709AE">
      <w:pPr>
        <w:spacing w:line="240" w:lineRule="auto"/>
      </w:pPr>
    </w:p>
    <w:p w14:paraId="2FAE540A" w14:textId="77777777" w:rsidR="00A709AE" w:rsidRDefault="00A709AE" w:rsidP="00A709AE"/>
    <w:p w14:paraId="4F8C3C7C" w14:textId="77777777" w:rsidR="007036DA" w:rsidRDefault="007036DA">
      <w:r>
        <w:br w:type="page"/>
      </w:r>
    </w:p>
    <w:p w14:paraId="4F65398E" w14:textId="77777777" w:rsidR="007445CD" w:rsidRDefault="007445CD"/>
    <w:p w14:paraId="795DCBEF" w14:textId="7DA24104" w:rsidR="007445CD" w:rsidRDefault="000F5096" w:rsidP="000F5096">
      <w:pPr>
        <w:jc w:val="center"/>
      </w:pPr>
      <w:r>
        <w:rPr>
          <w:noProof/>
        </w:rPr>
        <w:drawing>
          <wp:inline distT="0" distB="0" distL="0" distR="0" wp14:anchorId="290B48B8" wp14:editId="5C39053F">
            <wp:extent cx="3248725" cy="1827107"/>
            <wp:effectExtent l="0" t="0" r="254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lamping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280" cy="183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A52891" wp14:editId="5DB3D47B">
            <wp:extent cx="2516272" cy="188883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lamping+party+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2394" cy="193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A5BA3" w14:textId="204363A4" w:rsidR="007445CD" w:rsidRPr="00B379C8" w:rsidRDefault="007445CD" w:rsidP="007445CD">
      <w:pPr>
        <w:pStyle w:val="Heading2"/>
        <w:rPr>
          <w:b/>
        </w:rPr>
      </w:pPr>
      <w:r>
        <w:rPr>
          <w:b/>
        </w:rPr>
        <w:t xml:space="preserve">Sweet 16 Birthday </w:t>
      </w:r>
      <w:proofErr w:type="gramStart"/>
      <w:r>
        <w:rPr>
          <w:b/>
        </w:rPr>
        <w:t xml:space="preserve">Packages </w:t>
      </w:r>
      <w:r w:rsidRPr="00B379C8">
        <w:rPr>
          <w:b/>
        </w:rPr>
        <w:t>:</w:t>
      </w:r>
      <w:proofErr w:type="gramEnd"/>
    </w:p>
    <w:p w14:paraId="09DA6A96" w14:textId="3807985C" w:rsidR="007445CD" w:rsidRDefault="007445CD" w:rsidP="007445CD">
      <w:r>
        <w:t>-Use of our NEW Party tent at</w:t>
      </w:r>
      <w:r w:rsidR="00861894">
        <w:t xml:space="preserve"> the pond or Fairy Garden Room </w:t>
      </w:r>
      <w:proofErr w:type="gramStart"/>
      <w:r w:rsidR="00861894">
        <w:t>3</w:t>
      </w:r>
      <w:r>
        <w:t xml:space="preserve"> hour</w:t>
      </w:r>
      <w:proofErr w:type="gramEnd"/>
      <w:r>
        <w:t xml:space="preserve"> window from the start of event to the end (all events must end by 10:30pm)</w:t>
      </w:r>
    </w:p>
    <w:p w14:paraId="1B37C566" w14:textId="0CDD2A35" w:rsidR="007445CD" w:rsidRDefault="007445CD" w:rsidP="007445CD">
      <w:r>
        <w:t xml:space="preserve">-Food Option- </w:t>
      </w:r>
      <w:r w:rsidR="00861894">
        <w:t xml:space="preserve">Your choice of Lunch &amp; Dinner Menu or special menu </w:t>
      </w:r>
      <w:r>
        <w:t>chosen with chef</w:t>
      </w:r>
      <w:r w:rsidR="000F5096">
        <w:t xml:space="preserve"> -.</w:t>
      </w:r>
    </w:p>
    <w:p w14:paraId="262A1B53" w14:textId="34488973" w:rsidR="007445CD" w:rsidRDefault="007445CD" w:rsidP="007445CD">
      <w:r>
        <w:t xml:space="preserve">-Beverages tea, lemonade, two specialty non-alcoholic </w:t>
      </w:r>
      <w:proofErr w:type="spellStart"/>
      <w:r>
        <w:t>mocktails</w:t>
      </w:r>
      <w:proofErr w:type="spellEnd"/>
      <w:r>
        <w:t>.</w:t>
      </w:r>
    </w:p>
    <w:p w14:paraId="38670570" w14:textId="77777777" w:rsidR="007445CD" w:rsidRDefault="007445CD" w:rsidP="007445CD">
      <w:r>
        <w:t>-Customized signage</w:t>
      </w:r>
    </w:p>
    <w:p w14:paraId="1E657761" w14:textId="3EC25C5B" w:rsidR="007445CD" w:rsidRDefault="007445CD">
      <w:r>
        <w:t>-Party Décor &amp; Flowers</w:t>
      </w:r>
    </w:p>
    <w:p w14:paraId="541FF9EC" w14:textId="69C3A5D4" w:rsidR="007445CD" w:rsidRDefault="007445CD">
      <w:r>
        <w:t>- Music at Party site</w:t>
      </w:r>
    </w:p>
    <w:p w14:paraId="3E274039" w14:textId="02D7A081" w:rsidR="007445CD" w:rsidRDefault="007445CD">
      <w:r>
        <w:t>-Custom party favors for guests</w:t>
      </w:r>
    </w:p>
    <w:p w14:paraId="6FED44CE" w14:textId="0339C4B5" w:rsidR="007445CD" w:rsidRDefault="007445CD" w:rsidP="007445CD">
      <w:pPr>
        <w:spacing w:line="240" w:lineRule="auto"/>
      </w:pPr>
      <w:r>
        <w:t xml:space="preserve">10-20 Guests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$600</w: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7C758D6A" w14:textId="2590A807" w:rsidR="007445CD" w:rsidRDefault="007445CD" w:rsidP="007445CD">
      <w:pPr>
        <w:spacing w:line="240" w:lineRule="auto"/>
      </w:pPr>
      <w:r>
        <w:t xml:space="preserve">20-30 Guests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384E66">
        <w:t>$9</w:t>
      </w:r>
      <w:r>
        <w:t>00</w: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44BF2201" w14:textId="1D3C2D13" w:rsidR="007445CD" w:rsidRDefault="007445CD" w:rsidP="007445CD">
      <w:pPr>
        <w:spacing w:line="240" w:lineRule="auto"/>
      </w:pPr>
      <w:r>
        <w:t xml:space="preserve">50-60 guests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384E66">
        <w:t>$1,8</w:t>
      </w:r>
      <w:r>
        <w:t>00</w:t>
      </w:r>
    </w:p>
    <w:p w14:paraId="48292F03" w14:textId="36E41F2A" w:rsidR="000F5096" w:rsidRDefault="000F5096" w:rsidP="007445CD">
      <w:pPr>
        <w:spacing w:line="240" w:lineRule="auto"/>
      </w:pPr>
      <w:r>
        <w:t>60-75 guests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$</w:t>
      </w:r>
      <w:r w:rsidR="00384E66">
        <w:t>2,250</w:t>
      </w:r>
    </w:p>
    <w:p w14:paraId="2899FF4E" w14:textId="688C6134" w:rsidR="00384E66" w:rsidRDefault="00384E66" w:rsidP="007445CD">
      <w:pPr>
        <w:spacing w:line="240" w:lineRule="auto"/>
      </w:pPr>
      <w:r>
        <w:t>75-100 Guests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$3,000</w:t>
      </w:r>
    </w:p>
    <w:p w14:paraId="1BF1E1B5" w14:textId="77777777" w:rsidR="000F5096" w:rsidRDefault="000F5096" w:rsidP="007445CD">
      <w:pPr>
        <w:spacing w:line="240" w:lineRule="auto"/>
      </w:pPr>
    </w:p>
    <w:p w14:paraId="296CA18A" w14:textId="77777777" w:rsidR="000F5096" w:rsidRDefault="000F5096" w:rsidP="007445CD">
      <w:pPr>
        <w:spacing w:line="240" w:lineRule="auto"/>
      </w:pPr>
    </w:p>
    <w:p w14:paraId="477DFB3B" w14:textId="77777777" w:rsidR="000F5096" w:rsidRDefault="000F5096" w:rsidP="007445CD">
      <w:pPr>
        <w:spacing w:line="240" w:lineRule="auto"/>
      </w:pPr>
    </w:p>
    <w:p w14:paraId="471BE6F1" w14:textId="77777777" w:rsidR="000F5096" w:rsidRDefault="000F5096" w:rsidP="007445CD">
      <w:pPr>
        <w:spacing w:line="240" w:lineRule="auto"/>
      </w:pPr>
    </w:p>
    <w:p w14:paraId="14778398" w14:textId="77777777" w:rsidR="000F5096" w:rsidRDefault="000F5096" w:rsidP="007445CD">
      <w:pPr>
        <w:spacing w:line="240" w:lineRule="auto"/>
      </w:pPr>
    </w:p>
    <w:p w14:paraId="4800221B" w14:textId="77777777" w:rsidR="000F5096" w:rsidRDefault="000F5096" w:rsidP="007445CD">
      <w:pPr>
        <w:spacing w:line="240" w:lineRule="auto"/>
      </w:pPr>
    </w:p>
    <w:p w14:paraId="35A178EA" w14:textId="77777777" w:rsidR="007445CD" w:rsidRDefault="007445CD"/>
    <w:p w14:paraId="690605CE" w14:textId="7BB450C9" w:rsidR="007036DA" w:rsidRDefault="007036DA" w:rsidP="007036DA">
      <w:pPr>
        <w:jc w:val="center"/>
      </w:pPr>
      <w:r>
        <w:rPr>
          <w:noProof/>
        </w:rPr>
        <w:lastRenderedPageBreak/>
        <w:drawing>
          <wp:inline distT="0" distB="0" distL="0" distR="0" wp14:anchorId="2180FB46" wp14:editId="06798EC1">
            <wp:extent cx="1508123" cy="1851025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371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925" cy="192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D347AF" wp14:editId="073BBD7B">
            <wp:extent cx="1634788" cy="2179719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38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781" cy="224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03EBB9" wp14:editId="12B97047">
            <wp:extent cx="1332062" cy="1776083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tonib/Pictures/Photos Library.photoslibrary/resources/media/version/7a/00/fullsizeoutput_7a06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898" cy="179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15BFB" w14:textId="27199A3C" w:rsidR="00A27DC7" w:rsidRPr="007036DA" w:rsidRDefault="00A27DC7" w:rsidP="007036DA">
      <w:pPr>
        <w:jc w:val="center"/>
      </w:pPr>
      <w:r w:rsidRPr="00B379C8">
        <w:rPr>
          <w:b/>
        </w:rPr>
        <w:t>Additional Options</w:t>
      </w:r>
    </w:p>
    <w:p w14:paraId="21D27371" w14:textId="77777777" w:rsidR="00A27DC7" w:rsidRDefault="00A27DC7" w:rsidP="00A27DC7">
      <w:pPr>
        <w:pStyle w:val="ListParagraph"/>
        <w:numPr>
          <w:ilvl w:val="0"/>
          <w:numId w:val="2"/>
        </w:numPr>
      </w:pPr>
      <w:r>
        <w:t xml:space="preserve">Premier table settings- </w:t>
      </w:r>
      <w:r w:rsidR="006610FF">
        <w:tab/>
      </w:r>
      <w:r w:rsidR="006610FF">
        <w:tab/>
      </w:r>
      <w:r w:rsidR="006610FF">
        <w:tab/>
      </w:r>
      <w:r w:rsidR="006610FF">
        <w:tab/>
      </w:r>
      <w:r w:rsidR="006610FF">
        <w:tab/>
      </w:r>
      <w:r w:rsidR="006610FF">
        <w:tab/>
      </w:r>
      <w:r>
        <w:t>$2 per plate per guest</w:t>
      </w:r>
    </w:p>
    <w:p w14:paraId="21A385ED" w14:textId="77777777" w:rsidR="00A27DC7" w:rsidRDefault="00A27DC7" w:rsidP="00A27DC7">
      <w:pPr>
        <w:pStyle w:val="ListParagraph"/>
        <w:numPr>
          <w:ilvl w:val="0"/>
          <w:numId w:val="2"/>
        </w:numPr>
      </w:pPr>
      <w:r>
        <w:t>Premier Flower arrangements-</w:t>
      </w:r>
      <w:r w:rsidR="006610FF">
        <w:tab/>
      </w:r>
      <w:r w:rsidR="006610FF">
        <w:tab/>
      </w:r>
      <w:r w:rsidR="006610FF">
        <w:tab/>
      </w:r>
      <w:r w:rsidR="006610FF">
        <w:tab/>
      </w:r>
      <w:r w:rsidR="006610FF">
        <w:tab/>
      </w:r>
      <w:r>
        <w:t xml:space="preserve"> $10 per table</w:t>
      </w:r>
    </w:p>
    <w:p w14:paraId="334AD887" w14:textId="2EFEF835" w:rsidR="00A27DC7" w:rsidRDefault="00110D17" w:rsidP="00A27DC7">
      <w:pPr>
        <w:pStyle w:val="ListParagraph"/>
        <w:numPr>
          <w:ilvl w:val="0"/>
          <w:numId w:val="2"/>
        </w:numPr>
      </w:pPr>
      <w:r>
        <w:t xml:space="preserve">Balzano Family Party </w:t>
      </w:r>
      <w:r w:rsidR="00A27DC7">
        <w:t xml:space="preserve">favors- </w:t>
      </w:r>
      <w:r w:rsidR="006610FF">
        <w:tab/>
      </w:r>
      <w:r w:rsidR="006610FF">
        <w:tab/>
      </w:r>
      <w:r w:rsidR="006610FF">
        <w:tab/>
      </w:r>
      <w:r w:rsidR="006610FF">
        <w:tab/>
      </w:r>
      <w:r w:rsidR="006610FF">
        <w:tab/>
      </w:r>
      <w:r w:rsidR="00A27DC7">
        <w:t>$4 per guest</w:t>
      </w:r>
    </w:p>
    <w:p w14:paraId="596180F8" w14:textId="66A367D9" w:rsidR="00A27DC7" w:rsidRDefault="00A27DC7" w:rsidP="00A27DC7">
      <w:pPr>
        <w:pStyle w:val="ListParagraph"/>
        <w:numPr>
          <w:ilvl w:val="0"/>
          <w:numId w:val="2"/>
        </w:numPr>
      </w:pPr>
      <w:r>
        <w:t>Champagne Toast</w:t>
      </w:r>
      <w:r w:rsidR="00861894">
        <w:t>-</w:t>
      </w:r>
      <w:r w:rsidR="00861894">
        <w:tab/>
      </w:r>
      <w:r w:rsidR="00861894">
        <w:tab/>
      </w:r>
      <w:r w:rsidR="00861894">
        <w:tab/>
      </w:r>
      <w:r w:rsidR="00861894">
        <w:tab/>
      </w:r>
      <w:r w:rsidR="00861894">
        <w:tab/>
      </w:r>
      <w:r w:rsidR="00861894">
        <w:tab/>
        <w:t>$3</w:t>
      </w:r>
      <w:r w:rsidR="006610FF">
        <w:t xml:space="preserve"> per person</w:t>
      </w:r>
    </w:p>
    <w:p w14:paraId="0C9D8057" w14:textId="77777777" w:rsidR="006610FF" w:rsidRDefault="006610FF" w:rsidP="006610FF">
      <w:pPr>
        <w:pStyle w:val="ListParagraph"/>
        <w:numPr>
          <w:ilvl w:val="0"/>
          <w:numId w:val="2"/>
        </w:numPr>
      </w:pPr>
      <w:r>
        <w:t>Open Bar can be arranged with set spending limits</w:t>
      </w:r>
      <w:r>
        <w:tab/>
      </w:r>
      <w:r>
        <w:tab/>
      </w:r>
      <w:r>
        <w:tab/>
        <w:t>$100 minimum</w:t>
      </w:r>
    </w:p>
    <w:p w14:paraId="11513FB5" w14:textId="4E58FEB1" w:rsidR="006610FF" w:rsidRDefault="00110D17" w:rsidP="00A27DC7">
      <w:pPr>
        <w:pStyle w:val="ListParagraph"/>
        <w:numPr>
          <w:ilvl w:val="0"/>
          <w:numId w:val="2"/>
        </w:numPr>
      </w:pPr>
      <w:r>
        <w:t>Draping/ Premier décor options</w:t>
      </w:r>
      <w:r>
        <w:tab/>
      </w:r>
      <w:r>
        <w:tab/>
      </w:r>
      <w:r>
        <w:tab/>
      </w:r>
      <w:r>
        <w:tab/>
      </w:r>
      <w:r>
        <w:tab/>
      </w:r>
      <w:r w:rsidR="00861894">
        <w:t>$5</w:t>
      </w:r>
      <w:r w:rsidR="006610FF">
        <w:t>00</w:t>
      </w:r>
    </w:p>
    <w:p w14:paraId="7505BBC5" w14:textId="472FAA1C" w:rsidR="006610FF" w:rsidRDefault="006610FF" w:rsidP="00A27DC7">
      <w:pPr>
        <w:pStyle w:val="ListParagraph"/>
        <w:numPr>
          <w:ilvl w:val="0"/>
          <w:numId w:val="2"/>
        </w:numPr>
      </w:pPr>
      <w:r>
        <w:t>Draping of Big Barn</w:t>
      </w:r>
      <w:r>
        <w:tab/>
      </w:r>
      <w:r>
        <w:tab/>
      </w:r>
      <w:r>
        <w:tab/>
      </w:r>
      <w:r>
        <w:tab/>
      </w:r>
      <w:r>
        <w:tab/>
      </w:r>
      <w:r>
        <w:tab/>
        <w:t>$750</w:t>
      </w:r>
      <w:r w:rsidR="00D540C4">
        <w:t xml:space="preserve"> included in package A</w:t>
      </w:r>
      <w:r w:rsidR="00861894">
        <w:t xml:space="preserve"> over 100 people</w:t>
      </w:r>
      <w:bookmarkStart w:id="0" w:name="_GoBack"/>
      <w:bookmarkEnd w:id="0"/>
    </w:p>
    <w:p w14:paraId="78017D88" w14:textId="77777777" w:rsidR="006610FF" w:rsidRDefault="00D22564" w:rsidP="00A27DC7">
      <w:pPr>
        <w:pStyle w:val="ListParagraph"/>
        <w:numPr>
          <w:ilvl w:val="0"/>
          <w:numId w:val="2"/>
        </w:numPr>
      </w:pPr>
      <w:r>
        <w:t>Octagon with flowers</w:t>
      </w:r>
      <w:r>
        <w:tab/>
      </w:r>
      <w:r>
        <w:tab/>
      </w:r>
      <w:r>
        <w:tab/>
      </w:r>
      <w:r>
        <w:tab/>
      </w:r>
      <w:r>
        <w:tab/>
      </w:r>
      <w:r>
        <w:tab/>
        <w:t>$500</w:t>
      </w:r>
    </w:p>
    <w:p w14:paraId="6C39CC1B" w14:textId="77777777" w:rsidR="00B32C6B" w:rsidRDefault="00B32C6B" w:rsidP="00A27DC7">
      <w:pPr>
        <w:pStyle w:val="ListParagraph"/>
        <w:numPr>
          <w:ilvl w:val="0"/>
          <w:numId w:val="2"/>
        </w:numPr>
      </w:pPr>
      <w:r>
        <w:t>Pie Bar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$6 per person</w:t>
      </w:r>
    </w:p>
    <w:p w14:paraId="647B98C5" w14:textId="74A0AE2E" w:rsidR="003B3EFC" w:rsidRDefault="003B3EFC" w:rsidP="00A27DC7">
      <w:pPr>
        <w:pStyle w:val="ListParagraph"/>
        <w:numPr>
          <w:ilvl w:val="0"/>
          <w:numId w:val="2"/>
        </w:numPr>
      </w:pPr>
      <w:r>
        <w:t>Bottled wine on table</w:t>
      </w:r>
      <w:r>
        <w:tab/>
      </w:r>
      <w:r>
        <w:tab/>
      </w:r>
      <w:r>
        <w:tab/>
      </w:r>
      <w:r>
        <w:tab/>
      </w:r>
      <w:r>
        <w:tab/>
      </w:r>
      <w:r>
        <w:tab/>
        <w:t>$15 per bottle, per table</w:t>
      </w:r>
    </w:p>
    <w:p w14:paraId="1D727EC9" w14:textId="7E1562AD" w:rsidR="00E17418" w:rsidRDefault="00E17418" w:rsidP="00A27DC7">
      <w:pPr>
        <w:pStyle w:val="ListParagraph"/>
        <w:numPr>
          <w:ilvl w:val="0"/>
          <w:numId w:val="2"/>
        </w:numPr>
      </w:pPr>
      <w:r>
        <w:t>Appetizers (chosen with chef)</w:t>
      </w:r>
      <w:r>
        <w:tab/>
      </w:r>
      <w:r>
        <w:tab/>
      </w:r>
      <w:r>
        <w:tab/>
      </w:r>
      <w:r>
        <w:tab/>
      </w:r>
      <w:r>
        <w:tab/>
        <w:t>$3-$15 per person depending on selection</w:t>
      </w:r>
    </w:p>
    <w:p w14:paraId="157770CD" w14:textId="1C527337" w:rsidR="00E17418" w:rsidRDefault="00110D17" w:rsidP="00A27DC7">
      <w:pPr>
        <w:pStyle w:val="ListParagraph"/>
        <w:numPr>
          <w:ilvl w:val="0"/>
          <w:numId w:val="2"/>
        </w:numPr>
      </w:pPr>
      <w:r>
        <w:t>Additional Charcuterie Board</w:t>
      </w:r>
      <w:r>
        <w:tab/>
      </w:r>
      <w:r>
        <w:tab/>
      </w:r>
      <w:r>
        <w:tab/>
      </w:r>
      <w:r>
        <w:tab/>
      </w:r>
      <w:r>
        <w:tab/>
      </w:r>
      <w:r w:rsidR="00E17418">
        <w:t>$4 per person</w:t>
      </w:r>
    </w:p>
    <w:p w14:paraId="4DB0F31E" w14:textId="6B8EA986" w:rsidR="0052414A" w:rsidRPr="0052414A" w:rsidRDefault="0052414A" w:rsidP="003E785E">
      <w:pPr>
        <w:jc w:val="center"/>
      </w:pPr>
    </w:p>
    <w:sectPr w:rsidR="0052414A" w:rsidRPr="0052414A" w:rsidSect="001B718E">
      <w:pgSz w:w="12240" w:h="15840"/>
      <w:pgMar w:top="99" w:right="720" w:bottom="18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9D9B5A" w14:textId="77777777" w:rsidR="001E5276" w:rsidRDefault="001E5276">
      <w:pPr>
        <w:spacing w:after="0" w:line="240" w:lineRule="auto"/>
      </w:pPr>
      <w:r>
        <w:separator/>
      </w:r>
    </w:p>
  </w:endnote>
  <w:endnote w:type="continuationSeparator" w:id="0">
    <w:p w14:paraId="05EC7E3B" w14:textId="77777777" w:rsidR="001E5276" w:rsidRDefault="001E52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auto"/>
    <w:pitch w:val="variable"/>
    <w:sig w:usb0="A00002EF" w:usb1="4000A44B" w:usb2="00000000" w:usb3="00000000" w:csb0="0000019F" w:csb1="00000000"/>
  </w:font>
  <w:font w:name="メイリオ">
    <w:charset w:val="80"/>
    <w:family w:val="auto"/>
    <w:pitch w:val="variable"/>
    <w:sig w:usb0="E00002FF" w:usb1="6AC7FFFF" w:usb2="08000012" w:usb3="00000000" w:csb0="0002009F" w:csb1="00000000"/>
  </w:font>
  <w:font w:name="Antique Book Cover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55F9727" w14:textId="77777777" w:rsidR="001E5276" w:rsidRDefault="001E5276">
      <w:pPr>
        <w:spacing w:after="0" w:line="240" w:lineRule="auto"/>
      </w:pPr>
      <w:r>
        <w:separator/>
      </w:r>
    </w:p>
  </w:footnote>
  <w:footnote w:type="continuationSeparator" w:id="0">
    <w:p w14:paraId="6D6179A7" w14:textId="77777777" w:rsidR="001E5276" w:rsidRDefault="001E52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0B86799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13C821C2"/>
    <w:multiLevelType w:val="hybridMultilevel"/>
    <w:tmpl w:val="6C6C09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4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2E02"/>
    <w:rsid w:val="00006D07"/>
    <w:rsid w:val="00013DAC"/>
    <w:rsid w:val="000702FF"/>
    <w:rsid w:val="000913B8"/>
    <w:rsid w:val="000F5096"/>
    <w:rsid w:val="00110D17"/>
    <w:rsid w:val="00190F4C"/>
    <w:rsid w:val="001B718E"/>
    <w:rsid w:val="001E5276"/>
    <w:rsid w:val="00261775"/>
    <w:rsid w:val="00384E66"/>
    <w:rsid w:val="003B3EFC"/>
    <w:rsid w:val="003E785E"/>
    <w:rsid w:val="00405605"/>
    <w:rsid w:val="004E3EF1"/>
    <w:rsid w:val="0052414A"/>
    <w:rsid w:val="00536133"/>
    <w:rsid w:val="00557D49"/>
    <w:rsid w:val="00574E95"/>
    <w:rsid w:val="00625A5C"/>
    <w:rsid w:val="006610FF"/>
    <w:rsid w:val="0070119E"/>
    <w:rsid w:val="007036DA"/>
    <w:rsid w:val="007445CD"/>
    <w:rsid w:val="00842E02"/>
    <w:rsid w:val="008430E2"/>
    <w:rsid w:val="00861894"/>
    <w:rsid w:val="008A6F1B"/>
    <w:rsid w:val="009542E8"/>
    <w:rsid w:val="00983249"/>
    <w:rsid w:val="0099575E"/>
    <w:rsid w:val="009A4C0B"/>
    <w:rsid w:val="00A079BE"/>
    <w:rsid w:val="00A27DC7"/>
    <w:rsid w:val="00A709AE"/>
    <w:rsid w:val="00AD1058"/>
    <w:rsid w:val="00B32C6B"/>
    <w:rsid w:val="00B379C8"/>
    <w:rsid w:val="00B7450E"/>
    <w:rsid w:val="00B76CB9"/>
    <w:rsid w:val="00BA1BA7"/>
    <w:rsid w:val="00CD782E"/>
    <w:rsid w:val="00D22564"/>
    <w:rsid w:val="00D4276F"/>
    <w:rsid w:val="00D540C4"/>
    <w:rsid w:val="00E174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5A9DA5C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3"/>
    <w:qFormat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4C264C" w:themeColor="accent1" w:themeShade="BF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321932" w:themeColor="accent1" w:themeShade="7F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le">
    <w:name w:val="Title"/>
    <w:basedOn w:val="Normal"/>
    <w:link w:val="Title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Heading1Char">
    <w:name w:val="Heading 1 Char"/>
    <w:basedOn w:val="DefaultParagraphFont"/>
    <w:link w:val="Heading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BlockText">
    <w:name w:val="Block Text"/>
    <w:basedOn w:val="Normal"/>
    <w:uiPriority w:val="3"/>
    <w:unhideWhenUsed/>
    <w:qFormat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4C264C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321932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ListParagraph">
    <w:name w:val="List Paragraph"/>
    <w:basedOn w:val="Normal"/>
    <w:uiPriority w:val="34"/>
    <w:unhideWhenUsed/>
    <w:qFormat/>
    <w:rsid w:val="00A27DC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endnotes" Target="endnotes.xml"/><Relationship Id="rId20" Type="http://schemas.openxmlformats.org/officeDocument/2006/relationships/image" Target="media/image11.JPG"/><Relationship Id="rId21" Type="http://schemas.openxmlformats.org/officeDocument/2006/relationships/image" Target="media/image12.jpg"/><Relationship Id="rId22" Type="http://schemas.openxmlformats.org/officeDocument/2006/relationships/image" Target="media/image13.jpg"/><Relationship Id="rId23" Type="http://schemas.openxmlformats.org/officeDocument/2006/relationships/image" Target="media/image14.jpg"/><Relationship Id="rId24" Type="http://schemas.openxmlformats.org/officeDocument/2006/relationships/image" Target="media/image15.jp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1.jp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Relationship Id="rId15" Type="http://schemas.openxmlformats.org/officeDocument/2006/relationships/image" Target="media/image6.jpeg"/><Relationship Id="rId16" Type="http://schemas.openxmlformats.org/officeDocument/2006/relationships/image" Target="media/image7.jpg"/><Relationship Id="rId17" Type="http://schemas.openxmlformats.org/officeDocument/2006/relationships/image" Target="media/image8.jpg"/><Relationship Id="rId18" Type="http://schemas.openxmlformats.org/officeDocument/2006/relationships/image" Target="media/image9.jpeg"/><Relationship Id="rId19" Type="http://schemas.openxmlformats.org/officeDocument/2006/relationships/image" Target="media/image10.jpe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tonib/Library/Containers/com.microsoft.Word/Data/Library/Caches/1033/TM10002089/Brochure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Brochure.dotx</Template>
  <TotalTime>1</TotalTime>
  <Pages>6</Pages>
  <Words>548</Words>
  <Characters>3127</Characters>
  <Application>Microsoft Macintosh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Toni Balzano</dc:creator>
  <cp:keywords/>
  <dc:description/>
  <cp:lastModifiedBy>Microsoft Office User</cp:lastModifiedBy>
  <cp:revision>2</cp:revision>
  <cp:lastPrinted>2022-01-14T16:26:00Z</cp:lastPrinted>
  <dcterms:created xsi:type="dcterms:W3CDTF">2023-02-28T16:29:00Z</dcterms:created>
  <dcterms:modified xsi:type="dcterms:W3CDTF">2023-02-28T16:29:00Z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0x0101009C467C137A7CDE448CB0A43503782328</vt:lpwstr>
  </property>
  <property fmtid="{D5CDD505-2E9C-101B-9397-08002B2CF9AE}" pid="3" name="AssetID">
    <vt:lpwstr>TF10002065</vt:lpwstr>
  </property>
</Properties>
</file>